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60038" w14:textId="41BC0C28" w:rsidR="005918C5" w:rsidRDefault="005918C5" w:rsidP="005918C5">
      <w:pPr>
        <w:pStyle w:val="Overskrift1"/>
      </w:pPr>
      <w:proofErr w:type="spellStart"/>
      <w:r>
        <w:t>Lagskjema</w:t>
      </w:r>
      <w:proofErr w:type="spellEnd"/>
    </w:p>
    <w:p w14:paraId="76D1BB9C" w14:textId="77777777" w:rsidR="005918C5" w:rsidRPr="005918C5" w:rsidRDefault="005918C5" w:rsidP="005918C5"/>
    <w:p w14:paraId="5E0325D4" w14:textId="671758CA" w:rsidR="005918C5" w:rsidRPr="00DF2AF9" w:rsidRDefault="005918C5" w:rsidP="005918C5">
      <w:r w:rsidRPr="00DF2AF9">
        <w:t>TURN KVINNER/TURN MENN</w:t>
      </w:r>
    </w:p>
    <w:p w14:paraId="05B626D0" w14:textId="77777777" w:rsidR="005918C5" w:rsidRPr="00DF2AF9" w:rsidRDefault="005918C5" w:rsidP="005918C5"/>
    <w:p w14:paraId="39CF2CC7" w14:textId="612F408F" w:rsidR="005918C5" w:rsidRPr="00DF2AF9" w:rsidRDefault="00DF2AF9" w:rsidP="005918C5">
      <w:r>
        <w:t>Oslo Turnforening 3.- 4. juni</w:t>
      </w:r>
    </w:p>
    <w:p w14:paraId="5BF5A44F" w14:textId="77777777" w:rsidR="005918C5" w:rsidRPr="00DF2AF9" w:rsidRDefault="005918C5" w:rsidP="005918C5"/>
    <w:p w14:paraId="5DE42BF7" w14:textId="707FD5C4" w:rsidR="005918C5" w:rsidRDefault="005918C5" w:rsidP="21840D73">
      <w:pPr>
        <w:spacing w:line="259" w:lineRule="auto"/>
      </w:pPr>
      <w:r w:rsidRPr="21840D73">
        <w:rPr>
          <w:b/>
          <w:bCs/>
        </w:rPr>
        <w:t>Leveringsfrist:</w:t>
      </w:r>
      <w:r>
        <w:t xml:space="preserve"> </w:t>
      </w:r>
      <w:r w:rsidR="21840D73">
        <w:t>På lagledermøtet</w:t>
      </w:r>
    </w:p>
    <w:p w14:paraId="0A2D9126" w14:textId="77777777" w:rsidR="005918C5" w:rsidRDefault="005918C5" w:rsidP="005918C5"/>
    <w:p w14:paraId="11261A13" w14:textId="77777777" w:rsidR="005918C5" w:rsidRPr="001E3F96" w:rsidRDefault="005918C5" w:rsidP="005918C5"/>
    <w:p w14:paraId="7DC31860" w14:textId="77777777" w:rsidR="005918C5" w:rsidRPr="001E3F96" w:rsidRDefault="005918C5" w:rsidP="005918C5">
      <w:r w:rsidRPr="001E3F96">
        <w:t>Forening: _______________________________</w:t>
      </w:r>
      <w:r>
        <w:t>_________</w:t>
      </w:r>
    </w:p>
    <w:p w14:paraId="408B1409" w14:textId="77777777" w:rsidR="005918C5" w:rsidRDefault="005918C5" w:rsidP="005918C5"/>
    <w:p w14:paraId="328C6C2C" w14:textId="77777777" w:rsidR="005918C5" w:rsidRDefault="005918C5" w:rsidP="005918C5">
      <w:r>
        <w:t>De som skal konkurrere for laget er:</w:t>
      </w:r>
    </w:p>
    <w:tbl>
      <w:tblPr>
        <w:tblStyle w:val="Tabellrutenett"/>
        <w:tblW w:w="9406" w:type="dxa"/>
        <w:tblLook w:val="04A0" w:firstRow="1" w:lastRow="0" w:firstColumn="1" w:lastColumn="0" w:noHBand="0" w:noVBand="1"/>
      </w:tblPr>
      <w:tblGrid>
        <w:gridCol w:w="1171"/>
        <w:gridCol w:w="8235"/>
      </w:tblGrid>
      <w:tr w:rsidR="005918C5" w14:paraId="2A87B18B" w14:textId="77777777" w:rsidTr="000A5F41">
        <w:trPr>
          <w:trHeight w:val="1038"/>
        </w:trPr>
        <w:tc>
          <w:tcPr>
            <w:tcW w:w="1171" w:type="dxa"/>
            <w:shd w:val="clear" w:color="auto" w:fill="878787" w:themeFill="background2"/>
          </w:tcPr>
          <w:p w14:paraId="501E91BA" w14:textId="77777777" w:rsidR="005918C5" w:rsidRDefault="005918C5" w:rsidP="000A5F41">
            <w:r>
              <w:t>St.nr</w:t>
            </w:r>
          </w:p>
        </w:tc>
        <w:tc>
          <w:tcPr>
            <w:tcW w:w="8235" w:type="dxa"/>
            <w:shd w:val="clear" w:color="auto" w:fill="878787" w:themeFill="background2"/>
          </w:tcPr>
          <w:p w14:paraId="3FC959D2" w14:textId="77777777" w:rsidR="005918C5" w:rsidRDefault="005918C5" w:rsidP="000A5F41">
            <w:r>
              <w:t>Navn utøver</w:t>
            </w:r>
          </w:p>
        </w:tc>
      </w:tr>
      <w:tr w:rsidR="005918C5" w14:paraId="3C07D36E" w14:textId="77777777" w:rsidTr="000A5F41">
        <w:trPr>
          <w:trHeight w:val="980"/>
        </w:trPr>
        <w:tc>
          <w:tcPr>
            <w:tcW w:w="1171" w:type="dxa"/>
          </w:tcPr>
          <w:p w14:paraId="32B2FCAF" w14:textId="77777777" w:rsidR="005918C5" w:rsidRDefault="005918C5" w:rsidP="000A5F41"/>
        </w:tc>
        <w:tc>
          <w:tcPr>
            <w:tcW w:w="8235" w:type="dxa"/>
          </w:tcPr>
          <w:p w14:paraId="1794A197" w14:textId="77777777" w:rsidR="005918C5" w:rsidRDefault="005918C5" w:rsidP="000A5F41"/>
        </w:tc>
      </w:tr>
      <w:tr w:rsidR="005918C5" w14:paraId="7F467FEF" w14:textId="77777777" w:rsidTr="000A5F41">
        <w:trPr>
          <w:trHeight w:val="1038"/>
        </w:trPr>
        <w:tc>
          <w:tcPr>
            <w:tcW w:w="1171" w:type="dxa"/>
          </w:tcPr>
          <w:p w14:paraId="1346F7EF" w14:textId="77777777" w:rsidR="005918C5" w:rsidRDefault="005918C5" w:rsidP="000A5F41"/>
        </w:tc>
        <w:tc>
          <w:tcPr>
            <w:tcW w:w="8235" w:type="dxa"/>
          </w:tcPr>
          <w:p w14:paraId="24A23E8D" w14:textId="77777777" w:rsidR="005918C5" w:rsidRDefault="005918C5" w:rsidP="000A5F41"/>
        </w:tc>
      </w:tr>
      <w:tr w:rsidR="005918C5" w14:paraId="561C6DBE" w14:textId="77777777" w:rsidTr="000A5F41">
        <w:trPr>
          <w:trHeight w:val="980"/>
        </w:trPr>
        <w:tc>
          <w:tcPr>
            <w:tcW w:w="1171" w:type="dxa"/>
          </w:tcPr>
          <w:p w14:paraId="4EA6F66C" w14:textId="77777777" w:rsidR="005918C5" w:rsidRDefault="005918C5" w:rsidP="000A5F41"/>
        </w:tc>
        <w:tc>
          <w:tcPr>
            <w:tcW w:w="8235" w:type="dxa"/>
          </w:tcPr>
          <w:p w14:paraId="76487E26" w14:textId="77777777" w:rsidR="005918C5" w:rsidRDefault="005918C5" w:rsidP="000A5F41"/>
        </w:tc>
      </w:tr>
      <w:tr w:rsidR="005918C5" w14:paraId="5CD90BA4" w14:textId="77777777" w:rsidTr="000A5F41">
        <w:trPr>
          <w:trHeight w:val="1038"/>
        </w:trPr>
        <w:tc>
          <w:tcPr>
            <w:tcW w:w="1171" w:type="dxa"/>
          </w:tcPr>
          <w:p w14:paraId="1BAAE845" w14:textId="77777777" w:rsidR="005918C5" w:rsidRDefault="005918C5" w:rsidP="000A5F41"/>
        </w:tc>
        <w:tc>
          <w:tcPr>
            <w:tcW w:w="8235" w:type="dxa"/>
          </w:tcPr>
          <w:p w14:paraId="069D552B" w14:textId="77777777" w:rsidR="005918C5" w:rsidRDefault="005918C5" w:rsidP="000A5F41"/>
        </w:tc>
      </w:tr>
      <w:tr w:rsidR="005918C5" w14:paraId="59D81118" w14:textId="77777777" w:rsidTr="000A5F41">
        <w:trPr>
          <w:trHeight w:val="980"/>
        </w:trPr>
        <w:tc>
          <w:tcPr>
            <w:tcW w:w="1171" w:type="dxa"/>
          </w:tcPr>
          <w:p w14:paraId="0DA07530" w14:textId="77777777" w:rsidR="005918C5" w:rsidRDefault="005918C5" w:rsidP="000A5F41"/>
        </w:tc>
        <w:tc>
          <w:tcPr>
            <w:tcW w:w="8235" w:type="dxa"/>
          </w:tcPr>
          <w:p w14:paraId="5FBC6769" w14:textId="77777777" w:rsidR="005918C5" w:rsidRDefault="005918C5" w:rsidP="000A5F41"/>
        </w:tc>
      </w:tr>
    </w:tbl>
    <w:p w14:paraId="5114996A" w14:textId="77777777" w:rsidR="005918C5" w:rsidRDefault="005918C5" w:rsidP="005918C5"/>
    <w:p w14:paraId="1E4E4D3A" w14:textId="77777777" w:rsidR="005918C5" w:rsidRDefault="005918C5" w:rsidP="005918C5"/>
    <w:p w14:paraId="3CF57C1E" w14:textId="77777777" w:rsidR="005918C5" w:rsidRPr="001E3F96" w:rsidRDefault="005918C5" w:rsidP="005918C5">
      <w:r>
        <w:t>Signatur trener: _______________________________________</w:t>
      </w:r>
    </w:p>
    <w:p w14:paraId="6108FD18" w14:textId="77777777" w:rsidR="00C8288C" w:rsidRPr="00C8288C" w:rsidRDefault="00C8288C" w:rsidP="00C8288C"/>
    <w:sectPr w:rsidR="00C8288C" w:rsidRPr="00C8288C" w:rsidSect="00D44873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231" w:left="85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4BC36" w14:textId="77777777" w:rsidR="00D45828" w:rsidRDefault="00D45828" w:rsidP="00B87BD7">
      <w:r>
        <w:separator/>
      </w:r>
    </w:p>
  </w:endnote>
  <w:endnote w:type="continuationSeparator" w:id="0">
    <w:p w14:paraId="251A8225" w14:textId="77777777" w:rsidR="00D45828" w:rsidRDefault="00D45828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C30D2" w14:textId="77777777" w:rsidR="00D44873" w:rsidRDefault="00D44873" w:rsidP="00503236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2129EB57" w14:textId="77777777" w:rsidR="00D44873" w:rsidRDefault="00D44873" w:rsidP="00D4487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1316185131"/>
      <w:docPartObj>
        <w:docPartGallery w:val="Page Numbers (Bottom of Page)"/>
        <w:docPartUnique/>
      </w:docPartObj>
    </w:sdtPr>
    <w:sdtContent>
      <w:p w14:paraId="1AD9B586" w14:textId="77777777" w:rsidR="00D44873" w:rsidRDefault="00D44873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2D1587A9" w14:textId="77777777" w:rsidR="00DF7E08" w:rsidRDefault="00220F88" w:rsidP="00D44873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342ABB" wp14:editId="25580633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ktangel 13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4652353B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">
              <v:fill type="frame" o:title="" recolor="t" rotate="t" r:id="rId2"/>
            </v:rect>
          </w:pict>
        </mc:Fallback>
      </mc:AlternateContent>
    </w:r>
  </w:p>
  <w:p w14:paraId="21577F78" w14:textId="6F3AA7B9" w:rsidR="00DF7E08" w:rsidRPr="008C4314" w:rsidRDefault="008C4314" w:rsidP="008C4314">
    <w:pPr>
      <w:pStyle w:val="BasicParagraph"/>
      <w:tabs>
        <w:tab w:val="left" w:pos="155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2AA32" wp14:editId="1BEACD8C">
              <wp:simplePos x="0" y="0"/>
              <wp:positionH relativeFrom="column">
                <wp:posOffset>372110</wp:posOffset>
              </wp:positionH>
              <wp:positionV relativeFrom="paragraph">
                <wp:posOffset>469900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407368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139824F1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3CF2AA32">
              <v:stroke joinstyle="miter"/>
              <v:path gradientshapeok="t" o:connecttype="rect"/>
            </v:shapetype>
            <v:shape id="Text Box 2" style="position:absolute;left:0;text-align:left;margin-left:29.3pt;margin-top:37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AwFwIAACwEAAAOAAAAZHJzL2Uyb0RvYy54bWysU9tuGyEQfa/Uf0C81+tbnHjldeQmclUp&#10;SiI5VZ4xC96VgKGAvet+fQd2fVHap6ovMDDDXM45LO5brchBOF+DKehoMKREGA5lbXYF/fG2/nJH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">
              <v:textbox>
                <w:txbxContent>
                  <w:p w:rsidRPr="00DF7E08" w:rsidR="00DF7E08" w:rsidP="00DF7E08" w:rsidRDefault="00DF7E08" w14:paraId="10407368" w14:textId="77777777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:rsidR="00DF7E08" w:rsidRDefault="00DF7E08" w14:paraId="139824F1" w14:textId="77777777"/>
                </w:txbxContent>
              </v:textbox>
            </v:shape>
          </w:pict>
        </mc:Fallback>
      </mc:AlternateContent>
    </w:r>
    <w:r w:rsidR="00CD212E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39B76542" wp14:editId="2D9237FF">
          <wp:extent cx="817245" cy="560705"/>
          <wp:effectExtent l="0" t="0" r="1905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4213F821" wp14:editId="0FCD5271">
          <wp:extent cx="664210" cy="554990"/>
          <wp:effectExtent l="0" t="0" r="2540" b="0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4C1E554" w14:textId="551A5BA5" w:rsidR="00DF7E08" w:rsidRDefault="00DF7E08" w:rsidP="00DF7E08">
    <w:pPr>
      <w:pStyle w:val="BasicParagraph"/>
      <w:ind w:left="-567"/>
      <w:rPr>
        <w:rFonts w:ascii="Arial" w:hAnsi="Arial" w:cs="Arial"/>
        <w:sz w:val="16"/>
        <w:szCs w:val="16"/>
      </w:rPr>
    </w:pPr>
  </w:p>
  <w:p w14:paraId="0D878CFA" w14:textId="77777777" w:rsidR="00B87BD7" w:rsidRDefault="00B87BD7" w:rsidP="00B87BD7">
    <w:pPr>
      <w:pStyle w:val="Bunntekst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6901F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05473BD" wp14:editId="52E8FBBE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ktangel 12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2B85408B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">
              <v:fill type="frame" o:title="" recolor="t" rotate="t" r:id="rId2"/>
            </v:rect>
          </w:pict>
        </mc:Fallback>
      </mc:AlternateContent>
    </w:r>
  </w:p>
  <w:p w14:paraId="50B3C3C9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1B6ADDA6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6DC5E4CC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F0E78F2" wp14:editId="7942BC58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623484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118594DB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4F0E78F2">
              <v:stroke joinstyle="miter"/>
              <v:path gradientshapeok="t" o:connecttype="rect"/>
            </v:shapetype>
            <v:shape id="_x0000_s1027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>
              <v:textbox>
                <w:txbxContent>
                  <w:p w:rsidRPr="00DF7E08" w:rsidR="001C422A" w:rsidP="001C422A" w:rsidRDefault="001C422A" w14:paraId="4B623484" w14:textId="77777777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:rsidR="001C422A" w:rsidP="001C422A" w:rsidRDefault="001C422A" w14:paraId="118594DB" w14:textId="77777777"/>
                </w:txbxContent>
              </v:textbox>
            </v:shape>
          </w:pict>
        </mc:Fallback>
      </mc:AlternateContent>
    </w:r>
  </w:p>
  <w:p w14:paraId="5BE7487D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6292E" w14:textId="77777777" w:rsidR="00D45828" w:rsidRDefault="00D45828" w:rsidP="00B87BD7">
      <w:r>
        <w:separator/>
      </w:r>
    </w:p>
  </w:footnote>
  <w:footnote w:type="continuationSeparator" w:id="0">
    <w:p w14:paraId="0D88B9EF" w14:textId="77777777" w:rsidR="00D45828" w:rsidRDefault="00D45828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59FC" w14:textId="5966C89A" w:rsidR="00A0708C" w:rsidRDefault="00DF2AF9">
    <w:pPr>
      <w:pStyle w:val="Topptekst"/>
    </w:pPr>
    <w:r>
      <w:rPr>
        <w:noProof/>
      </w:rPr>
      <w:drawing>
        <wp:inline distT="0" distB="0" distL="0" distR="0" wp14:anchorId="572A90D7" wp14:editId="40EBE080">
          <wp:extent cx="831850" cy="1335742"/>
          <wp:effectExtent l="0" t="0" r="6350" b="0"/>
          <wp:docPr id="1471029551" name="Bilde 2" descr="Et bilde som inneholder tekst, Font, plakat, Grafikk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1029551" name="Bilde 2" descr="Et bilde som inneholder tekst, Font, plakat, Grafikk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532" cy="1341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585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B32745A" wp14:editId="69A6815A">
              <wp:simplePos x="0" y="0"/>
              <wp:positionH relativeFrom="column">
                <wp:posOffset>5195944</wp:posOffset>
              </wp:positionH>
              <wp:positionV relativeFrom="paragraph">
                <wp:posOffset>-271780</wp:posOffset>
              </wp:positionV>
              <wp:extent cx="749300" cy="749300"/>
              <wp:effectExtent l="0" t="0" r="0" b="0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9000" r="9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ktangel 4" style="position:absolute;margin-left:409.15pt;margin-top:-21.4pt;width:59pt;height:5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d="f" strokeweight="1pt" w14:anchorId="57C8B2AC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">
              <v:fill type="frame" o:title="" recolor="t" rotate="t" r:id="rId3"/>
            </v:rect>
          </w:pict>
        </mc:Fallback>
      </mc:AlternateContent>
    </w:r>
    <w:r w:rsidR="00C8288C"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33BD3FAC" wp14:editId="7E408B7D">
              <wp:simplePos x="0" y="0"/>
              <wp:positionH relativeFrom="column">
                <wp:posOffset>5949442</wp:posOffset>
              </wp:positionH>
              <wp:positionV relativeFrom="paragraph">
                <wp:posOffset>-269748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4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ktangel 1" style="position:absolute;margin-left:468.45pt;margin-top:-21.25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d="f" strokeweight="1pt" w14:anchorId="74B9DBE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">
              <v:fill type="frame" o:title="" recolor="t" rotate="t" r:id="rId5"/>
            </v:rect>
          </w:pict>
        </mc:Fallback>
      </mc:AlternateContent>
    </w:r>
  </w:p>
  <w:p w14:paraId="3E6C0A83" w14:textId="77777777" w:rsidR="00A0708C" w:rsidRDefault="00A0708C">
    <w:pPr>
      <w:pStyle w:val="Topptekst"/>
    </w:pPr>
  </w:p>
  <w:p w14:paraId="51DC27FE" w14:textId="75CE8C2F" w:rsidR="00A0708C" w:rsidRDefault="00DF2AF9">
    <w:pPr>
      <w:pStyle w:val="Topptekst"/>
    </w:pPr>
    <w:r>
      <w:t xml:space="preserve">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EA11" w14:textId="77777777" w:rsidR="001C422A" w:rsidRDefault="000814FF" w:rsidP="001C422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4BC749D9" wp14:editId="3768F38F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ktangel 3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d="f" strokeweight="1pt" w14:anchorId="71F6E46A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gAIyDc38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">
              <v:fill type="frame" o:title="" recolor="t" rotate="t" r:id="rId2"/>
            </v:rect>
          </w:pict>
        </mc:Fallback>
      </mc:AlternateContent>
    </w:r>
  </w:p>
  <w:p w14:paraId="50CE4339" w14:textId="77777777" w:rsidR="001C422A" w:rsidRDefault="001C422A" w:rsidP="001C422A">
    <w:pPr>
      <w:pStyle w:val="Topptekst"/>
    </w:pPr>
  </w:p>
  <w:p w14:paraId="13F5D2A1" w14:textId="77777777" w:rsidR="001C422A" w:rsidRDefault="001C422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3B183C"/>
    <w:multiLevelType w:val="hybridMultilevel"/>
    <w:tmpl w:val="EF1E154E"/>
    <w:lvl w:ilvl="0" w:tplc="F9CCB1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796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9BB"/>
    <w:rsid w:val="00072DF0"/>
    <w:rsid w:val="000814FF"/>
    <w:rsid w:val="00167729"/>
    <w:rsid w:val="00182156"/>
    <w:rsid w:val="001A3AE8"/>
    <w:rsid w:val="001C422A"/>
    <w:rsid w:val="001D6B80"/>
    <w:rsid w:val="00220F88"/>
    <w:rsid w:val="002A179E"/>
    <w:rsid w:val="002F4292"/>
    <w:rsid w:val="0037289F"/>
    <w:rsid w:val="00375858"/>
    <w:rsid w:val="004B0B6E"/>
    <w:rsid w:val="00513A04"/>
    <w:rsid w:val="00581A07"/>
    <w:rsid w:val="005918C5"/>
    <w:rsid w:val="005E036D"/>
    <w:rsid w:val="0068100A"/>
    <w:rsid w:val="006F0165"/>
    <w:rsid w:val="0072356A"/>
    <w:rsid w:val="00730934"/>
    <w:rsid w:val="007A67E7"/>
    <w:rsid w:val="008B0266"/>
    <w:rsid w:val="008B22CC"/>
    <w:rsid w:val="008C4314"/>
    <w:rsid w:val="00914E32"/>
    <w:rsid w:val="009A0695"/>
    <w:rsid w:val="009C5E21"/>
    <w:rsid w:val="00A0708C"/>
    <w:rsid w:val="00A54BBD"/>
    <w:rsid w:val="00A96805"/>
    <w:rsid w:val="00B25F2E"/>
    <w:rsid w:val="00B87BD7"/>
    <w:rsid w:val="00BD7081"/>
    <w:rsid w:val="00C8288C"/>
    <w:rsid w:val="00C90C72"/>
    <w:rsid w:val="00CB66AC"/>
    <w:rsid w:val="00CD212E"/>
    <w:rsid w:val="00CF5BA0"/>
    <w:rsid w:val="00D229BB"/>
    <w:rsid w:val="00D44873"/>
    <w:rsid w:val="00D45828"/>
    <w:rsid w:val="00DA2338"/>
    <w:rsid w:val="00DF2AF9"/>
    <w:rsid w:val="00DF79F0"/>
    <w:rsid w:val="00DF7E08"/>
    <w:rsid w:val="00E22683"/>
    <w:rsid w:val="00E44801"/>
    <w:rsid w:val="00EA2BD1"/>
    <w:rsid w:val="00EE0E17"/>
    <w:rsid w:val="00F65CCE"/>
    <w:rsid w:val="00F83BD7"/>
    <w:rsid w:val="2184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44F9A"/>
  <w15:chartTrackingRefBased/>
  <w15:docId w15:val="{6B124261-E4DC-48AC-B716-B5E04BC8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Pr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B25F2E"/>
    <w:pPr>
      <w:keepNext/>
      <w:keepLines/>
      <w:spacing w:before="240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B25F2E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B25F2E"/>
    <w:pPr>
      <w:keepNext/>
      <w:keepLines/>
      <w:spacing w:before="40"/>
      <w:outlineLvl w:val="2"/>
    </w:pPr>
    <w:rPr>
      <w:rFonts w:ascii="Arial Black" w:eastAsiaTheme="majorEastAsia" w:hAnsi="Arial Black" w:cstheme="majorBidi"/>
      <w:b/>
      <w:color w:val="003A78"/>
      <w:sz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semiHidden/>
    <w:unhideWhenUsed/>
    <w:qFormat/>
    <w:rsid w:val="00B25F2E"/>
    <w:pPr>
      <w:keepNext/>
      <w:keepLines/>
      <w:spacing w:before="40"/>
      <w:outlineLvl w:val="3"/>
    </w:pPr>
    <w:rPr>
      <w:rFonts w:eastAsiaTheme="majorEastAsia" w:cstheme="majorBidi"/>
      <w:b/>
      <w:iCs/>
      <w:color w:val="003A78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B25F2E"/>
    <w:rPr>
      <w:rFonts w:ascii="Arial Black" w:eastAsiaTheme="majorEastAsia" w:hAnsi="Arial Black" w:cstheme="majorBidi"/>
      <w:b/>
      <w:color w:val="003A78"/>
      <w:sz w:val="36"/>
      <w:szCs w:val="32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B25F2E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B25F2E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semiHidden/>
    <w:rsid w:val="00B25F2E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25F2E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25F2E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/>
      <w:ind w:left="864" w:right="864"/>
      <w:jc w:val="center"/>
    </w:pPr>
    <w:rPr>
      <w:i/>
      <w:iCs/>
      <w:color w:val="D2112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D44873"/>
  </w:style>
  <w:style w:type="paragraph" w:styleId="Listeavsnitt">
    <w:name w:val="List Paragraph"/>
    <w:basedOn w:val="Normal"/>
    <w:autoRedefine/>
    <w:uiPriority w:val="34"/>
    <w:qFormat/>
    <w:rsid w:val="00B25F2E"/>
    <w:pPr>
      <w:contextualSpacing/>
    </w:pPr>
  </w:style>
  <w:style w:type="character" w:customStyle="1" w:styleId="normaltextrun">
    <w:name w:val="normaltextrun"/>
    <w:basedOn w:val="Standardskriftforavsnitt"/>
    <w:rsid w:val="00F65CCE"/>
  </w:style>
  <w:style w:type="table" w:styleId="Tabellrutenett">
    <w:name w:val="Table Grid"/>
    <w:basedOn w:val="Vanligtabell"/>
    <w:uiPriority w:val="39"/>
    <w:rsid w:val="005918C5"/>
    <w:rPr>
      <w:rFonts w:asciiTheme="minorHAnsi" w:hAnsiTheme="minorHAnsi" w:cstheme="minorBidi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4.emf"/><Relationship Id="rId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-hebu\Downloads\Turn%20kvinner%20og%20men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538389-cabc-4d4e-918a-8beb7ac0ecaa" xsi:nil="true"/>
    <lcf76f155ced4ddcb4097134ff3c332f xmlns="48466462-bc3c-4a55-9692-5a55445c2259">
      <Terms xmlns="http://schemas.microsoft.com/office/infopath/2007/PartnerControls"/>
    </lcf76f155ced4ddcb4097134ff3c332f>
    <MediaLengthInSeconds xmlns="48466462-bc3c-4a55-9692-5a55445c225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D399B9A5D3564989DEC33308745E13" ma:contentTypeVersion="14" ma:contentTypeDescription="Opprett et nytt dokument." ma:contentTypeScope="" ma:versionID="2db77fd420e9774bd96fa017830e89a8">
  <xsd:schema xmlns:xsd="http://www.w3.org/2001/XMLSchema" xmlns:xs="http://www.w3.org/2001/XMLSchema" xmlns:p="http://schemas.microsoft.com/office/2006/metadata/properties" xmlns:ns2="48466462-bc3c-4a55-9692-5a55445c2259" xmlns:ns3="9e538389-cabc-4d4e-918a-8beb7ac0ecaa" targetNamespace="http://schemas.microsoft.com/office/2006/metadata/properties" ma:root="true" ma:fieldsID="3012570580f94011b876d8a59d93ea4b" ns2:_="" ns3:_="">
    <xsd:import namespace="48466462-bc3c-4a55-9692-5a55445c2259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66462-bc3c-4a55-9692-5a55445c2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6c02565-4ec1-4e4d-b3b1-f49651f5d819}" ma:internalName="TaxCatchAll" ma:showField="CatchAllData" ma:web="733df60e-6b8c-49a5-a953-39613cb8aa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  <ds:schemaRef ds:uri="9e538389-cabc-4d4e-918a-8beb7ac0ecaa"/>
    <ds:schemaRef ds:uri="f6b277fd-a029-4900-b985-7b95e2b0b566"/>
    <ds:schemaRef ds:uri="27524694-b7eb-4b69-a9f5-457342c229a4"/>
  </ds:schemaRefs>
</ds:datastoreItem>
</file>

<file path=customXml/itemProps2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B3E509-F649-4F45-B144-A70DAE5DE2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DA14D6-65F4-4091-9150-47BFA5BFF7F0}"/>
</file>

<file path=docProps/app.xml><?xml version="1.0" encoding="utf-8"?>
<Properties xmlns="http://schemas.openxmlformats.org/officeDocument/2006/extended-properties" xmlns:vt="http://schemas.openxmlformats.org/officeDocument/2006/docPropsVTypes">
  <Template>Turn kvinner og menn_dokument_notatmal</Template>
  <TotalTime>0</TotalTime>
  <Pages>1</Pages>
  <Words>45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Buttedahl, Hermod</dc:creator>
  <cp:keywords/>
  <dc:description/>
  <cp:lastModifiedBy>mats nygren</cp:lastModifiedBy>
  <cp:revision>2</cp:revision>
  <cp:lastPrinted>2023-05-26T11:16:00Z</cp:lastPrinted>
  <dcterms:created xsi:type="dcterms:W3CDTF">2023-05-26T12:30:00Z</dcterms:created>
  <dcterms:modified xsi:type="dcterms:W3CDTF">2023-05-26T12:30:00Z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0x010100C53FBA7688A9D741AA9014646D14F40D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Order">
    <vt:r8>773300</vt:r8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